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461683" w14:textId="77777777" w:rsidR="00B011EB" w:rsidRDefault="00B011EB" w:rsidP="000779AF">
      <w:pPr>
        <w:jc w:val="center"/>
        <w:rPr>
          <w:rFonts w:asciiTheme="minorHAnsi" w:hAnsiTheme="minorHAnsi" w:cstheme="minorHAnsi"/>
          <w:b/>
          <w:sz w:val="44"/>
          <w:szCs w:val="44"/>
        </w:rPr>
      </w:pPr>
    </w:p>
    <w:p w14:paraId="00075C7E" w14:textId="77777777" w:rsidR="00B011EB" w:rsidRDefault="00B011EB" w:rsidP="00B011EB">
      <w:pPr>
        <w:spacing w:after="200" w:line="276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44"/>
          <w:szCs w:val="44"/>
        </w:rPr>
        <w:br w:type="page"/>
      </w:r>
      <w:r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editId="106E97E3">
            <wp:extent cx="905509" cy="1019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 znak pobarvan končna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10" cy="102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3FD0E" w14:textId="77777777" w:rsidR="00B011EB" w:rsidRDefault="00B011EB" w:rsidP="00B011EB">
      <w:pPr>
        <w:spacing w:after="200" w:line="276" w:lineRule="auto"/>
        <w:jc w:val="center"/>
        <w:rPr>
          <w:rFonts w:asciiTheme="minorHAnsi" w:hAnsiTheme="minorHAnsi" w:cstheme="minorHAnsi"/>
          <w:sz w:val="28"/>
          <w:szCs w:val="28"/>
        </w:rPr>
      </w:pPr>
    </w:p>
    <w:p w14:paraId="3DBFCD2A" w14:textId="77777777" w:rsidR="00B011EB" w:rsidRDefault="00B011EB" w:rsidP="00B011EB">
      <w:pPr>
        <w:spacing w:after="200" w:line="276" w:lineRule="auto"/>
        <w:jc w:val="center"/>
        <w:rPr>
          <w:rFonts w:asciiTheme="minorHAnsi" w:hAnsiTheme="minorHAnsi" w:cstheme="minorHAnsi"/>
          <w:sz w:val="28"/>
          <w:szCs w:val="28"/>
        </w:rPr>
      </w:pPr>
    </w:p>
    <w:p w14:paraId="022EABE3" w14:textId="77777777" w:rsidR="00B011EB" w:rsidRDefault="00B011EB" w:rsidP="00B011EB">
      <w:pPr>
        <w:spacing w:after="200" w:line="276" w:lineRule="auto"/>
        <w:jc w:val="center"/>
        <w:rPr>
          <w:rFonts w:asciiTheme="minorHAnsi" w:hAnsiTheme="minorHAnsi" w:cstheme="minorHAnsi"/>
          <w:sz w:val="28"/>
          <w:szCs w:val="28"/>
        </w:rPr>
      </w:pPr>
    </w:p>
    <w:p w14:paraId="5384DEF5" w14:textId="77777777" w:rsidR="00B011EB" w:rsidRDefault="00B011EB" w:rsidP="00B011EB">
      <w:pPr>
        <w:spacing w:after="200" w:line="276" w:lineRule="auto"/>
        <w:jc w:val="center"/>
        <w:rPr>
          <w:rFonts w:asciiTheme="minorHAnsi" w:hAnsiTheme="minorHAnsi" w:cstheme="minorHAnsi"/>
          <w:sz w:val="28"/>
          <w:szCs w:val="28"/>
        </w:rPr>
      </w:pPr>
    </w:p>
    <w:p w14:paraId="2B6A3F64" w14:textId="77777777" w:rsidR="00B011EB" w:rsidRPr="001D409E" w:rsidRDefault="00B011EB" w:rsidP="00B011EB">
      <w:pPr>
        <w:spacing w:after="200" w:line="276" w:lineRule="auto"/>
        <w:jc w:val="center"/>
        <w:rPr>
          <w:rFonts w:asciiTheme="minorHAnsi" w:hAnsiTheme="minorHAnsi" w:cstheme="minorHAnsi"/>
          <w:b/>
          <w:sz w:val="110"/>
          <w:szCs w:val="110"/>
        </w:rPr>
      </w:pPr>
      <w:r w:rsidRPr="001D409E">
        <w:rPr>
          <w:rFonts w:asciiTheme="minorHAnsi" w:hAnsiTheme="minorHAnsi" w:cstheme="minorHAnsi"/>
          <w:b/>
          <w:sz w:val="110"/>
          <w:szCs w:val="110"/>
        </w:rPr>
        <w:t>EKSKURZIJA V</w:t>
      </w:r>
    </w:p>
    <w:p w14:paraId="260E9667" w14:textId="77777777" w:rsidR="00B011EB" w:rsidRPr="001D409E" w:rsidRDefault="00B011EB" w:rsidP="00B011EB">
      <w:pPr>
        <w:spacing w:after="200" w:line="276" w:lineRule="auto"/>
        <w:jc w:val="center"/>
        <w:rPr>
          <w:rFonts w:asciiTheme="minorHAnsi" w:hAnsiTheme="minorHAnsi" w:cstheme="minorHAnsi"/>
          <w:b/>
          <w:sz w:val="110"/>
          <w:szCs w:val="110"/>
        </w:rPr>
      </w:pPr>
      <w:r w:rsidRPr="001D409E">
        <w:rPr>
          <w:rFonts w:asciiTheme="minorHAnsi" w:hAnsiTheme="minorHAnsi" w:cstheme="minorHAnsi"/>
          <w:b/>
          <w:sz w:val="110"/>
          <w:szCs w:val="110"/>
        </w:rPr>
        <w:t>VELENJE in CELJE</w:t>
      </w:r>
    </w:p>
    <w:p w14:paraId="18ACB44E" w14:textId="77777777" w:rsidR="00B011EB" w:rsidRDefault="00B011EB" w:rsidP="00B011EB">
      <w:pPr>
        <w:spacing w:after="200" w:line="276" w:lineRule="auto"/>
        <w:jc w:val="center"/>
        <w:rPr>
          <w:rFonts w:asciiTheme="minorHAnsi" w:hAnsiTheme="minorHAnsi" w:cstheme="minorHAnsi"/>
          <w:sz w:val="28"/>
          <w:szCs w:val="28"/>
        </w:rPr>
      </w:pPr>
    </w:p>
    <w:p w14:paraId="348DC15E" w14:textId="1B8F4B78" w:rsidR="00B011EB" w:rsidRPr="001D409E" w:rsidRDefault="00B011EB" w:rsidP="00B011EB">
      <w:pPr>
        <w:spacing w:after="200" w:line="276" w:lineRule="auto"/>
        <w:jc w:val="center"/>
        <w:rPr>
          <w:rFonts w:asciiTheme="minorHAnsi" w:hAnsiTheme="minorHAnsi" w:cstheme="minorHAnsi"/>
          <w:sz w:val="40"/>
          <w:szCs w:val="40"/>
        </w:rPr>
      </w:pPr>
      <w:r w:rsidRPr="001D409E">
        <w:rPr>
          <w:rFonts w:asciiTheme="minorHAnsi" w:hAnsiTheme="minorHAnsi" w:cstheme="minorHAnsi"/>
          <w:sz w:val="40"/>
          <w:szCs w:val="40"/>
        </w:rPr>
        <w:t>ŠOLSKO LETO 20</w:t>
      </w:r>
      <w:r>
        <w:rPr>
          <w:rFonts w:asciiTheme="minorHAnsi" w:hAnsiTheme="minorHAnsi" w:cstheme="minorHAnsi"/>
          <w:sz w:val="40"/>
          <w:szCs w:val="40"/>
        </w:rPr>
        <w:t>10</w:t>
      </w:r>
      <w:r w:rsidRPr="001D409E">
        <w:rPr>
          <w:rFonts w:asciiTheme="minorHAnsi" w:hAnsiTheme="minorHAnsi" w:cstheme="minorHAnsi"/>
          <w:sz w:val="40"/>
          <w:szCs w:val="40"/>
        </w:rPr>
        <w:t>/1</w:t>
      </w:r>
      <w:r>
        <w:rPr>
          <w:rFonts w:asciiTheme="minorHAnsi" w:hAnsiTheme="minorHAnsi" w:cstheme="minorHAnsi"/>
          <w:sz w:val="40"/>
          <w:szCs w:val="40"/>
        </w:rPr>
        <w:t>1</w:t>
      </w:r>
    </w:p>
    <w:p w14:paraId="3D40135B" w14:textId="77777777" w:rsidR="00B011EB" w:rsidRDefault="00B011EB" w:rsidP="00B011EB">
      <w:pPr>
        <w:spacing w:after="200" w:line="276" w:lineRule="auto"/>
        <w:jc w:val="center"/>
        <w:rPr>
          <w:rFonts w:asciiTheme="minorHAnsi" w:hAnsiTheme="minorHAnsi" w:cstheme="minorHAnsi"/>
          <w:sz w:val="28"/>
          <w:szCs w:val="28"/>
        </w:rPr>
      </w:pPr>
    </w:p>
    <w:p w14:paraId="5E336C96" w14:textId="77777777" w:rsidR="00B011EB" w:rsidRDefault="00B011EB" w:rsidP="00B011EB">
      <w:pPr>
        <w:spacing w:after="200" w:line="276" w:lineRule="auto"/>
        <w:jc w:val="center"/>
        <w:rPr>
          <w:rFonts w:asciiTheme="minorHAnsi" w:hAnsiTheme="minorHAnsi" w:cstheme="minorHAnsi"/>
          <w:sz w:val="28"/>
          <w:szCs w:val="28"/>
        </w:rPr>
      </w:pPr>
    </w:p>
    <w:p w14:paraId="75D9B139" w14:textId="77777777" w:rsidR="00B011EB" w:rsidRDefault="00B011EB" w:rsidP="00B011EB">
      <w:pPr>
        <w:spacing w:after="200" w:line="276" w:lineRule="auto"/>
        <w:jc w:val="center"/>
        <w:rPr>
          <w:rFonts w:asciiTheme="minorHAnsi" w:hAnsiTheme="minorHAnsi" w:cstheme="minorHAnsi"/>
          <w:sz w:val="28"/>
          <w:szCs w:val="28"/>
        </w:rPr>
      </w:pPr>
    </w:p>
    <w:p w14:paraId="3B70C5C7" w14:textId="77777777" w:rsidR="00B011EB" w:rsidRDefault="00B011EB" w:rsidP="00B011EB">
      <w:pPr>
        <w:spacing w:after="200" w:line="276" w:lineRule="auto"/>
        <w:jc w:val="center"/>
        <w:rPr>
          <w:rFonts w:asciiTheme="minorHAnsi" w:hAnsiTheme="minorHAnsi" w:cstheme="minorHAnsi"/>
          <w:sz w:val="28"/>
          <w:szCs w:val="28"/>
        </w:rPr>
      </w:pPr>
    </w:p>
    <w:p w14:paraId="706036AF" w14:textId="77777777" w:rsidR="00B011EB" w:rsidRDefault="00B011EB" w:rsidP="00B011EB">
      <w:pPr>
        <w:spacing w:after="200" w:line="276" w:lineRule="auto"/>
        <w:jc w:val="center"/>
        <w:rPr>
          <w:rFonts w:asciiTheme="minorHAnsi" w:hAnsiTheme="minorHAnsi" w:cstheme="minorHAnsi"/>
          <w:sz w:val="28"/>
          <w:szCs w:val="28"/>
        </w:rPr>
      </w:pPr>
    </w:p>
    <w:p w14:paraId="361EDE25" w14:textId="77777777" w:rsidR="00B011EB" w:rsidRDefault="00B011EB" w:rsidP="00B011EB">
      <w:pPr>
        <w:spacing w:after="200" w:line="276" w:lineRule="auto"/>
        <w:jc w:val="center"/>
        <w:rPr>
          <w:rFonts w:asciiTheme="minorHAnsi" w:hAnsiTheme="minorHAnsi" w:cstheme="minorHAnsi"/>
          <w:sz w:val="28"/>
          <w:szCs w:val="28"/>
        </w:rPr>
      </w:pPr>
    </w:p>
    <w:p w14:paraId="593D13F9" w14:textId="77777777" w:rsidR="00B011EB" w:rsidRDefault="00B011EB" w:rsidP="00B011EB">
      <w:pPr>
        <w:spacing w:after="200" w:line="276" w:lineRule="auto"/>
        <w:jc w:val="center"/>
        <w:rPr>
          <w:rFonts w:asciiTheme="minorHAnsi" w:hAnsiTheme="minorHAnsi" w:cstheme="minorHAnsi"/>
          <w:sz w:val="28"/>
          <w:szCs w:val="28"/>
        </w:rPr>
      </w:pPr>
    </w:p>
    <w:p w14:paraId="17340BD4" w14:textId="77777777" w:rsidR="00B011EB" w:rsidRDefault="00B011EB" w:rsidP="00B011EB">
      <w:pPr>
        <w:spacing w:after="200" w:line="276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Ime in priimek: ________________________________</w:t>
      </w:r>
    </w:p>
    <w:p w14:paraId="42B68BB9" w14:textId="77777777" w:rsidR="00B011EB" w:rsidRDefault="00B011EB" w:rsidP="00B011EB">
      <w:pPr>
        <w:spacing w:after="200" w:line="276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Razred: _________</w:t>
      </w:r>
    </w:p>
    <w:p w14:paraId="701B0B86" w14:textId="77777777" w:rsidR="00B011EB" w:rsidRDefault="00B011EB" w:rsidP="00B011EB">
      <w:pPr>
        <w:spacing w:after="200" w:line="276" w:lineRule="auto"/>
        <w:jc w:val="center"/>
        <w:rPr>
          <w:rFonts w:asciiTheme="minorHAnsi" w:hAnsiTheme="minorHAnsi" w:cstheme="minorHAnsi"/>
          <w:sz w:val="28"/>
          <w:szCs w:val="28"/>
        </w:rPr>
      </w:pPr>
    </w:p>
    <w:p w14:paraId="58961348" w14:textId="77777777" w:rsidR="00B011EB" w:rsidRPr="003B641A" w:rsidRDefault="00B011EB" w:rsidP="00B011EB">
      <w:pPr>
        <w:spacing w:after="200" w:line="276" w:lineRule="auto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8. april 2010</w:t>
      </w:r>
    </w:p>
    <w:p w14:paraId="541D3858" w14:textId="77777777" w:rsidR="00B011EB" w:rsidRDefault="00B011EB">
      <w:pPr>
        <w:spacing w:after="200" w:line="276" w:lineRule="auto"/>
        <w:rPr>
          <w:rFonts w:asciiTheme="minorHAnsi" w:hAnsiTheme="minorHAnsi" w:cstheme="minorHAnsi"/>
          <w:b/>
          <w:sz w:val="44"/>
          <w:szCs w:val="44"/>
        </w:rPr>
      </w:pPr>
    </w:p>
    <w:p w14:paraId="7184E850" w14:textId="58DA91EE" w:rsidR="003B641A" w:rsidRPr="000779AF" w:rsidRDefault="003B641A" w:rsidP="000779AF">
      <w:pPr>
        <w:jc w:val="center"/>
        <w:rPr>
          <w:rFonts w:asciiTheme="minorHAnsi" w:hAnsiTheme="minorHAnsi" w:cstheme="minorHAnsi"/>
          <w:b/>
          <w:sz w:val="44"/>
          <w:szCs w:val="44"/>
        </w:rPr>
      </w:pPr>
      <w:r w:rsidRPr="000779AF">
        <w:rPr>
          <w:rFonts w:asciiTheme="minorHAnsi" w:hAnsiTheme="minorHAnsi" w:cstheme="minorHAnsi"/>
          <w:b/>
          <w:sz w:val="44"/>
          <w:szCs w:val="44"/>
        </w:rPr>
        <w:t>VELENJE</w:t>
      </w:r>
    </w:p>
    <w:p w14:paraId="12D14A37" w14:textId="77777777" w:rsidR="003B641A" w:rsidRPr="003B641A" w:rsidRDefault="003B641A" w:rsidP="003B641A">
      <w:pPr>
        <w:rPr>
          <w:rFonts w:asciiTheme="minorHAnsi" w:hAnsiTheme="minorHAnsi" w:cstheme="minorHAnsi"/>
          <w:b/>
          <w:sz w:val="28"/>
          <w:szCs w:val="28"/>
        </w:rPr>
      </w:pPr>
    </w:p>
    <w:p w14:paraId="0218CAEB" w14:textId="77777777" w:rsidR="003B641A" w:rsidRPr="003B641A" w:rsidRDefault="003B641A" w:rsidP="00E5114D">
      <w:pPr>
        <w:spacing w:line="276" w:lineRule="auto"/>
        <w:rPr>
          <w:rFonts w:asciiTheme="minorHAnsi" w:hAnsiTheme="minorHAnsi" w:cstheme="minorHAnsi"/>
          <w:b/>
          <w:i/>
          <w:iCs/>
          <w:sz w:val="28"/>
          <w:szCs w:val="28"/>
        </w:rPr>
      </w:pPr>
      <w:r w:rsidRPr="003B641A">
        <w:rPr>
          <w:rFonts w:asciiTheme="minorHAnsi" w:hAnsiTheme="minorHAnsi" w:cstheme="minorHAnsi"/>
          <w:b/>
          <w:sz w:val="28"/>
          <w:szCs w:val="28"/>
        </w:rPr>
        <w:t>RAZVOJ PREMOGOVNIŠTVA NA SLOVENSKEM</w:t>
      </w:r>
    </w:p>
    <w:p w14:paraId="0C2D4FEC" w14:textId="77777777" w:rsidR="003B641A" w:rsidRPr="003B641A" w:rsidRDefault="003B641A" w:rsidP="00E5114D">
      <w:pPr>
        <w:spacing w:line="276" w:lineRule="auto"/>
        <w:rPr>
          <w:rFonts w:asciiTheme="minorHAnsi" w:hAnsiTheme="minorHAnsi" w:cstheme="minorHAnsi"/>
          <w:sz w:val="28"/>
          <w:szCs w:val="28"/>
        </w:rPr>
      </w:pPr>
    </w:p>
    <w:p w14:paraId="415FCD34" w14:textId="77777777" w:rsidR="003B641A" w:rsidRPr="003B641A" w:rsidRDefault="003B641A" w:rsidP="00E5114D">
      <w:pPr>
        <w:numPr>
          <w:ilvl w:val="0"/>
          <w:numId w:val="1"/>
        </w:numPr>
        <w:tabs>
          <w:tab w:val="clear" w:pos="765"/>
          <w:tab w:val="num" w:pos="426"/>
        </w:tabs>
        <w:spacing w:line="276" w:lineRule="auto"/>
        <w:ind w:left="426" w:hanging="426"/>
        <w:rPr>
          <w:rFonts w:asciiTheme="minorHAnsi" w:hAnsiTheme="minorHAnsi" w:cstheme="minorHAnsi"/>
          <w:sz w:val="28"/>
          <w:szCs w:val="28"/>
        </w:rPr>
      </w:pPr>
      <w:r w:rsidRPr="003B641A">
        <w:rPr>
          <w:rFonts w:asciiTheme="minorHAnsi" w:hAnsiTheme="minorHAnsi" w:cstheme="minorHAnsi"/>
          <w:sz w:val="28"/>
          <w:szCs w:val="28"/>
        </w:rPr>
        <w:t xml:space="preserve">Poznamo dva načina pridobivanja premoga, jamsko in površinsko. </w:t>
      </w:r>
    </w:p>
    <w:p w14:paraId="135024C4" w14:textId="77777777" w:rsidR="003B641A" w:rsidRDefault="003B641A" w:rsidP="00E5114D">
      <w:pPr>
        <w:numPr>
          <w:ilvl w:val="1"/>
          <w:numId w:val="1"/>
        </w:numPr>
        <w:tabs>
          <w:tab w:val="num" w:pos="426"/>
        </w:tabs>
        <w:spacing w:line="276" w:lineRule="auto"/>
        <w:ind w:left="426" w:hanging="426"/>
        <w:rPr>
          <w:rFonts w:asciiTheme="minorHAnsi" w:hAnsiTheme="minorHAnsi" w:cstheme="minorHAnsi"/>
          <w:sz w:val="28"/>
          <w:szCs w:val="28"/>
        </w:rPr>
      </w:pPr>
      <w:r w:rsidRPr="003B641A">
        <w:rPr>
          <w:rFonts w:asciiTheme="minorHAnsi" w:hAnsiTheme="minorHAnsi" w:cstheme="minorHAnsi"/>
          <w:sz w:val="28"/>
          <w:szCs w:val="28"/>
        </w:rPr>
        <w:t xml:space="preserve">Na kateri način pridobivajo premog v Premogovniku Velenje? </w:t>
      </w:r>
    </w:p>
    <w:p w14:paraId="049F3871" w14:textId="77777777" w:rsidR="003B641A" w:rsidRPr="003B641A" w:rsidRDefault="000779AF" w:rsidP="00E5114D">
      <w:pPr>
        <w:tabs>
          <w:tab w:val="num" w:pos="426"/>
        </w:tabs>
        <w:spacing w:line="276" w:lineRule="auto"/>
        <w:ind w:left="426" w:hanging="426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</w:t>
      </w:r>
      <w:r w:rsidR="003B641A">
        <w:rPr>
          <w:rFonts w:asciiTheme="minorHAnsi" w:hAnsiTheme="minorHAnsi" w:cstheme="minorHAnsi"/>
          <w:sz w:val="28"/>
          <w:szCs w:val="28"/>
        </w:rPr>
        <w:t>_______________________________________</w:t>
      </w:r>
      <w:r>
        <w:rPr>
          <w:rFonts w:asciiTheme="minorHAnsi" w:hAnsiTheme="minorHAnsi" w:cstheme="minorHAnsi"/>
          <w:sz w:val="28"/>
          <w:szCs w:val="28"/>
        </w:rPr>
        <w:t>_____________</w:t>
      </w:r>
      <w:r w:rsidR="003B641A">
        <w:rPr>
          <w:rFonts w:asciiTheme="minorHAnsi" w:hAnsiTheme="minorHAnsi" w:cstheme="minorHAnsi"/>
          <w:sz w:val="28"/>
          <w:szCs w:val="28"/>
        </w:rPr>
        <w:t>___________</w:t>
      </w:r>
    </w:p>
    <w:p w14:paraId="6B44F43B" w14:textId="77777777" w:rsidR="003B641A" w:rsidRDefault="003B641A" w:rsidP="00E5114D">
      <w:pPr>
        <w:numPr>
          <w:ilvl w:val="1"/>
          <w:numId w:val="1"/>
        </w:numPr>
        <w:tabs>
          <w:tab w:val="num" w:pos="426"/>
        </w:tabs>
        <w:spacing w:line="276" w:lineRule="auto"/>
        <w:ind w:left="426" w:hanging="426"/>
        <w:rPr>
          <w:rFonts w:asciiTheme="minorHAnsi" w:hAnsiTheme="minorHAnsi" w:cstheme="minorHAnsi"/>
          <w:sz w:val="28"/>
          <w:szCs w:val="28"/>
        </w:rPr>
      </w:pPr>
      <w:r w:rsidRPr="003B641A">
        <w:rPr>
          <w:rFonts w:asciiTheme="minorHAnsi" w:hAnsiTheme="minorHAnsi" w:cstheme="minorHAnsi"/>
          <w:sz w:val="28"/>
          <w:szCs w:val="28"/>
        </w:rPr>
        <w:t>Kateri je cenejši?</w:t>
      </w:r>
    </w:p>
    <w:p w14:paraId="4F5A6994" w14:textId="77777777" w:rsidR="003B641A" w:rsidRPr="003B641A" w:rsidRDefault="000779AF" w:rsidP="00E5114D">
      <w:pPr>
        <w:tabs>
          <w:tab w:val="num" w:pos="426"/>
        </w:tabs>
        <w:spacing w:line="276" w:lineRule="auto"/>
        <w:ind w:left="426" w:hanging="426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</w:t>
      </w:r>
      <w:r w:rsidR="003B641A">
        <w:rPr>
          <w:rFonts w:asciiTheme="minorHAnsi" w:hAnsiTheme="minorHAnsi" w:cstheme="minorHAnsi"/>
          <w:sz w:val="28"/>
          <w:szCs w:val="28"/>
        </w:rPr>
        <w:t>__________________________________________</w:t>
      </w:r>
      <w:r>
        <w:rPr>
          <w:rFonts w:asciiTheme="minorHAnsi" w:hAnsiTheme="minorHAnsi" w:cstheme="minorHAnsi"/>
          <w:sz w:val="28"/>
          <w:szCs w:val="28"/>
        </w:rPr>
        <w:t>_____________</w:t>
      </w:r>
      <w:r w:rsidR="003B641A">
        <w:rPr>
          <w:rFonts w:asciiTheme="minorHAnsi" w:hAnsiTheme="minorHAnsi" w:cstheme="minorHAnsi"/>
          <w:sz w:val="28"/>
          <w:szCs w:val="28"/>
        </w:rPr>
        <w:t>_________</w:t>
      </w:r>
    </w:p>
    <w:p w14:paraId="5A912D0E" w14:textId="77777777" w:rsidR="003B641A" w:rsidRPr="003B641A" w:rsidRDefault="003B641A" w:rsidP="00E5114D">
      <w:pPr>
        <w:numPr>
          <w:ilvl w:val="0"/>
          <w:numId w:val="1"/>
        </w:numPr>
        <w:tabs>
          <w:tab w:val="clear" w:pos="765"/>
          <w:tab w:val="num" w:pos="426"/>
        </w:tabs>
        <w:spacing w:line="276" w:lineRule="auto"/>
        <w:ind w:left="426" w:hanging="426"/>
        <w:rPr>
          <w:rFonts w:asciiTheme="minorHAnsi" w:hAnsiTheme="minorHAnsi" w:cstheme="minorHAnsi"/>
          <w:sz w:val="28"/>
          <w:szCs w:val="28"/>
        </w:rPr>
      </w:pPr>
      <w:r w:rsidRPr="003B641A">
        <w:rPr>
          <w:rFonts w:asciiTheme="minorHAnsi" w:hAnsiTheme="minorHAnsi" w:cstheme="minorHAnsi"/>
          <w:sz w:val="28"/>
          <w:szCs w:val="28"/>
        </w:rPr>
        <w:t>Razvrsti vrste premoga po starosti od najstarejše do najmlajše (1-5). Označi vrsto premoga, ki jo kopljejo v Premogovniku Velenje.</w:t>
      </w:r>
    </w:p>
    <w:p w14:paraId="0E7A4735" w14:textId="77777777" w:rsidR="003B641A" w:rsidRPr="003B641A" w:rsidRDefault="003B641A" w:rsidP="00E5114D">
      <w:pPr>
        <w:tabs>
          <w:tab w:val="num" w:pos="426"/>
        </w:tabs>
        <w:spacing w:line="276" w:lineRule="auto"/>
        <w:ind w:left="426" w:hanging="426"/>
        <w:rPr>
          <w:rFonts w:asciiTheme="minorHAnsi" w:hAnsiTheme="minorHAnsi" w:cstheme="minorHAnsi"/>
          <w:sz w:val="28"/>
          <w:szCs w:val="28"/>
        </w:rPr>
      </w:pPr>
    </w:p>
    <w:tbl>
      <w:tblPr>
        <w:tblW w:w="0" w:type="auto"/>
        <w:tblInd w:w="2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260"/>
      </w:tblGrid>
      <w:tr w:rsidR="003B641A" w:rsidRPr="003B641A" w14:paraId="0A712275" w14:textId="77777777" w:rsidTr="003B641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A7CEC" w14:textId="77777777" w:rsidR="003B641A" w:rsidRPr="003B641A" w:rsidRDefault="003B641A" w:rsidP="00E5114D">
            <w:pPr>
              <w:tabs>
                <w:tab w:val="num" w:pos="426"/>
              </w:tabs>
              <w:spacing w:line="276" w:lineRule="auto"/>
              <w:ind w:left="426" w:hanging="426"/>
              <w:rPr>
                <w:rFonts w:asciiTheme="minorHAnsi" w:hAnsiTheme="minorHAnsi" w:cstheme="minorHAnsi"/>
                <w:i/>
                <w:iCs/>
                <w:sz w:val="28"/>
                <w:szCs w:val="28"/>
              </w:rPr>
            </w:pPr>
            <w:r w:rsidRPr="003B641A">
              <w:rPr>
                <w:rFonts w:asciiTheme="minorHAnsi" w:hAnsiTheme="minorHAnsi" w:cstheme="minorHAnsi"/>
                <w:i/>
                <w:iCs/>
                <w:sz w:val="28"/>
                <w:szCs w:val="28"/>
              </w:rPr>
              <w:t>vrsta premoga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713D9" w14:textId="77777777" w:rsidR="003B641A" w:rsidRPr="003B641A" w:rsidRDefault="003B641A" w:rsidP="00E5114D">
            <w:pPr>
              <w:tabs>
                <w:tab w:val="num" w:pos="426"/>
              </w:tabs>
              <w:spacing w:line="276" w:lineRule="auto"/>
              <w:ind w:left="426" w:hanging="426"/>
              <w:rPr>
                <w:rFonts w:asciiTheme="minorHAnsi" w:hAnsiTheme="minorHAnsi" w:cstheme="minorHAnsi"/>
                <w:i/>
                <w:iCs/>
                <w:sz w:val="28"/>
                <w:szCs w:val="28"/>
              </w:rPr>
            </w:pPr>
            <w:r w:rsidRPr="003B641A">
              <w:rPr>
                <w:rFonts w:asciiTheme="minorHAnsi" w:hAnsiTheme="minorHAnsi" w:cstheme="minorHAnsi"/>
                <w:i/>
                <w:iCs/>
                <w:sz w:val="28"/>
                <w:szCs w:val="28"/>
              </w:rPr>
              <w:t>starost</w:t>
            </w:r>
          </w:p>
        </w:tc>
      </w:tr>
      <w:tr w:rsidR="003B641A" w:rsidRPr="003B641A" w14:paraId="777AB8A8" w14:textId="77777777" w:rsidTr="003B641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3A5F1" w14:textId="77777777" w:rsidR="003B641A" w:rsidRPr="003B641A" w:rsidRDefault="003B641A" w:rsidP="00E5114D">
            <w:pPr>
              <w:tabs>
                <w:tab w:val="num" w:pos="426"/>
              </w:tabs>
              <w:spacing w:line="276" w:lineRule="auto"/>
              <w:ind w:left="426" w:hanging="426"/>
              <w:rPr>
                <w:rFonts w:asciiTheme="minorHAnsi" w:hAnsiTheme="minorHAnsi" w:cstheme="minorHAnsi"/>
                <w:sz w:val="28"/>
                <w:szCs w:val="28"/>
              </w:rPr>
            </w:pPr>
            <w:r w:rsidRPr="003B641A">
              <w:rPr>
                <w:rFonts w:asciiTheme="minorHAnsi" w:hAnsiTheme="minorHAnsi" w:cstheme="minorHAnsi"/>
                <w:sz w:val="28"/>
                <w:szCs w:val="28"/>
              </w:rPr>
              <w:t>rjavi premog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D450" w14:textId="77777777" w:rsidR="003B641A" w:rsidRPr="003B641A" w:rsidRDefault="003B641A" w:rsidP="00E5114D">
            <w:pPr>
              <w:tabs>
                <w:tab w:val="num" w:pos="426"/>
              </w:tabs>
              <w:spacing w:line="276" w:lineRule="auto"/>
              <w:ind w:left="426" w:hanging="426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B641A" w:rsidRPr="003B641A" w14:paraId="03C4AD53" w14:textId="77777777" w:rsidTr="003B641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AFCB1" w14:textId="77777777" w:rsidR="003B641A" w:rsidRPr="003B641A" w:rsidRDefault="003B641A" w:rsidP="00E5114D">
            <w:pPr>
              <w:tabs>
                <w:tab w:val="num" w:pos="426"/>
              </w:tabs>
              <w:spacing w:line="276" w:lineRule="auto"/>
              <w:ind w:left="426" w:hanging="426"/>
              <w:rPr>
                <w:rFonts w:asciiTheme="minorHAnsi" w:hAnsiTheme="minorHAnsi" w:cstheme="minorHAnsi"/>
                <w:sz w:val="28"/>
                <w:szCs w:val="28"/>
              </w:rPr>
            </w:pPr>
            <w:r w:rsidRPr="003B641A">
              <w:rPr>
                <w:rFonts w:asciiTheme="minorHAnsi" w:hAnsiTheme="minorHAnsi" w:cstheme="minorHAnsi"/>
                <w:sz w:val="28"/>
                <w:szCs w:val="28"/>
              </w:rPr>
              <w:t>antracit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CEF49" w14:textId="77777777" w:rsidR="003B641A" w:rsidRPr="003B641A" w:rsidRDefault="003B641A" w:rsidP="00E5114D">
            <w:pPr>
              <w:tabs>
                <w:tab w:val="num" w:pos="426"/>
              </w:tabs>
              <w:spacing w:line="276" w:lineRule="auto"/>
              <w:ind w:left="426" w:hanging="426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B641A" w:rsidRPr="003B641A" w14:paraId="4546E996" w14:textId="77777777" w:rsidTr="003B641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9E88D" w14:textId="77777777" w:rsidR="003B641A" w:rsidRPr="003B641A" w:rsidRDefault="003B641A" w:rsidP="00E5114D">
            <w:pPr>
              <w:tabs>
                <w:tab w:val="num" w:pos="426"/>
              </w:tabs>
              <w:spacing w:line="276" w:lineRule="auto"/>
              <w:ind w:left="426" w:hanging="426"/>
              <w:rPr>
                <w:rFonts w:asciiTheme="minorHAnsi" w:hAnsiTheme="minorHAnsi" w:cstheme="minorHAnsi"/>
                <w:sz w:val="28"/>
                <w:szCs w:val="28"/>
              </w:rPr>
            </w:pPr>
            <w:r w:rsidRPr="003B641A">
              <w:rPr>
                <w:rFonts w:asciiTheme="minorHAnsi" w:hAnsiTheme="minorHAnsi" w:cstheme="minorHAnsi"/>
                <w:sz w:val="28"/>
                <w:szCs w:val="28"/>
              </w:rPr>
              <w:t>lignit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B20D1" w14:textId="77777777" w:rsidR="003B641A" w:rsidRPr="003B641A" w:rsidRDefault="003B641A" w:rsidP="00E5114D">
            <w:pPr>
              <w:tabs>
                <w:tab w:val="num" w:pos="426"/>
              </w:tabs>
              <w:spacing w:line="276" w:lineRule="auto"/>
              <w:ind w:left="426" w:hanging="426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B641A" w:rsidRPr="003B641A" w14:paraId="42F10721" w14:textId="77777777" w:rsidTr="003B641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BFC67" w14:textId="77777777" w:rsidR="003B641A" w:rsidRPr="003B641A" w:rsidRDefault="003B641A" w:rsidP="00E5114D">
            <w:pPr>
              <w:tabs>
                <w:tab w:val="num" w:pos="426"/>
              </w:tabs>
              <w:spacing w:line="276" w:lineRule="auto"/>
              <w:ind w:left="426" w:hanging="426"/>
              <w:rPr>
                <w:rFonts w:asciiTheme="minorHAnsi" w:hAnsiTheme="minorHAnsi" w:cstheme="minorHAnsi"/>
                <w:sz w:val="28"/>
                <w:szCs w:val="28"/>
              </w:rPr>
            </w:pPr>
            <w:r w:rsidRPr="003B641A">
              <w:rPr>
                <w:rFonts w:asciiTheme="minorHAnsi" w:hAnsiTheme="minorHAnsi" w:cstheme="minorHAnsi"/>
                <w:sz w:val="28"/>
                <w:szCs w:val="28"/>
              </w:rPr>
              <w:t>črni premog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EDE3F" w14:textId="77777777" w:rsidR="003B641A" w:rsidRPr="003B641A" w:rsidRDefault="003B641A" w:rsidP="00E5114D">
            <w:pPr>
              <w:tabs>
                <w:tab w:val="num" w:pos="426"/>
              </w:tabs>
              <w:spacing w:line="276" w:lineRule="auto"/>
              <w:ind w:left="426" w:hanging="426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3B641A" w:rsidRPr="003B641A" w14:paraId="5C62EBDC" w14:textId="77777777" w:rsidTr="003B641A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B5A93" w14:textId="77777777" w:rsidR="003B641A" w:rsidRPr="003B641A" w:rsidRDefault="003B641A" w:rsidP="00E5114D">
            <w:pPr>
              <w:tabs>
                <w:tab w:val="num" w:pos="426"/>
              </w:tabs>
              <w:spacing w:line="276" w:lineRule="auto"/>
              <w:ind w:left="426" w:hanging="426"/>
              <w:rPr>
                <w:rFonts w:asciiTheme="minorHAnsi" w:hAnsiTheme="minorHAnsi" w:cstheme="minorHAnsi"/>
                <w:sz w:val="28"/>
                <w:szCs w:val="28"/>
              </w:rPr>
            </w:pPr>
            <w:r w:rsidRPr="003B641A">
              <w:rPr>
                <w:rFonts w:asciiTheme="minorHAnsi" w:hAnsiTheme="minorHAnsi" w:cstheme="minorHAnsi"/>
                <w:sz w:val="28"/>
                <w:szCs w:val="28"/>
              </w:rPr>
              <w:t>šota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8E38" w14:textId="77777777" w:rsidR="003B641A" w:rsidRPr="003B641A" w:rsidRDefault="003B641A" w:rsidP="00E5114D">
            <w:pPr>
              <w:tabs>
                <w:tab w:val="num" w:pos="426"/>
              </w:tabs>
              <w:spacing w:line="276" w:lineRule="auto"/>
              <w:ind w:left="426" w:hanging="426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59FF37E1" w14:textId="77777777" w:rsidR="003B641A" w:rsidRPr="003B641A" w:rsidRDefault="003B641A" w:rsidP="00E5114D">
      <w:pPr>
        <w:tabs>
          <w:tab w:val="num" w:pos="426"/>
        </w:tabs>
        <w:spacing w:line="276" w:lineRule="auto"/>
        <w:ind w:left="426" w:hanging="426"/>
        <w:rPr>
          <w:rFonts w:asciiTheme="minorHAnsi" w:hAnsiTheme="minorHAnsi" w:cstheme="minorHAnsi"/>
          <w:sz w:val="28"/>
          <w:szCs w:val="28"/>
        </w:rPr>
      </w:pPr>
    </w:p>
    <w:p w14:paraId="2F0F8E3A" w14:textId="77777777" w:rsidR="003B641A" w:rsidRPr="003B641A" w:rsidRDefault="003B641A" w:rsidP="00E5114D">
      <w:pPr>
        <w:numPr>
          <w:ilvl w:val="0"/>
          <w:numId w:val="1"/>
        </w:numPr>
        <w:tabs>
          <w:tab w:val="clear" w:pos="765"/>
          <w:tab w:val="num" w:pos="426"/>
        </w:tabs>
        <w:spacing w:line="276" w:lineRule="auto"/>
        <w:ind w:left="426" w:hanging="426"/>
        <w:rPr>
          <w:rFonts w:asciiTheme="minorHAnsi" w:hAnsiTheme="minorHAnsi" w:cstheme="minorHAnsi"/>
          <w:sz w:val="28"/>
          <w:szCs w:val="28"/>
        </w:rPr>
      </w:pPr>
      <w:r w:rsidRPr="003B641A">
        <w:rPr>
          <w:rFonts w:asciiTheme="minorHAnsi" w:hAnsiTheme="minorHAnsi" w:cstheme="minorHAnsi"/>
          <w:sz w:val="28"/>
          <w:szCs w:val="28"/>
        </w:rPr>
        <w:t>Kaj je bilo največji uporabnik premoga nekoč? Kaj je danes? Utemelji odgovora.</w:t>
      </w:r>
    </w:p>
    <w:p w14:paraId="02D01899" w14:textId="77777777" w:rsidR="003B641A" w:rsidRPr="003B641A" w:rsidRDefault="00B011EB" w:rsidP="00E5114D">
      <w:pPr>
        <w:tabs>
          <w:tab w:val="num" w:pos="426"/>
        </w:tabs>
        <w:spacing w:line="276" w:lineRule="auto"/>
        <w:ind w:left="426" w:hanging="426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>
          <v:rect id="_x0000_i1025" style="width:453.6pt;height:1.5pt" o:hrstd="t" o:hr="t" fillcolor="#a0a0a0" stroked="f"/>
        </w:pict>
      </w:r>
    </w:p>
    <w:p w14:paraId="044C4AAD" w14:textId="77777777" w:rsidR="003B641A" w:rsidRPr="003B641A" w:rsidRDefault="00B011EB" w:rsidP="00E5114D">
      <w:pPr>
        <w:tabs>
          <w:tab w:val="num" w:pos="426"/>
        </w:tabs>
        <w:spacing w:line="276" w:lineRule="auto"/>
        <w:ind w:left="426" w:hanging="426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>
          <v:rect id="_x0000_i1026" style="width:453.6pt;height:1.5pt" o:hrstd="t" o:hr="t" fillcolor="#a0a0a0" stroked="f"/>
        </w:pict>
      </w:r>
    </w:p>
    <w:p w14:paraId="7DD97EF3" w14:textId="77777777" w:rsidR="003B641A" w:rsidRPr="003B641A" w:rsidRDefault="003B641A" w:rsidP="00E5114D">
      <w:pPr>
        <w:numPr>
          <w:ilvl w:val="0"/>
          <w:numId w:val="1"/>
        </w:numPr>
        <w:tabs>
          <w:tab w:val="clear" w:pos="765"/>
          <w:tab w:val="num" w:pos="426"/>
        </w:tabs>
        <w:spacing w:line="276" w:lineRule="auto"/>
        <w:ind w:left="426" w:hanging="426"/>
        <w:rPr>
          <w:rFonts w:asciiTheme="minorHAnsi" w:hAnsiTheme="minorHAnsi" w:cstheme="minorHAnsi"/>
          <w:sz w:val="28"/>
          <w:szCs w:val="28"/>
        </w:rPr>
      </w:pPr>
      <w:r w:rsidRPr="003B641A">
        <w:rPr>
          <w:rFonts w:asciiTheme="minorHAnsi" w:hAnsiTheme="minorHAnsi" w:cstheme="minorHAnsi"/>
          <w:sz w:val="28"/>
          <w:szCs w:val="28"/>
        </w:rPr>
        <w:t>Kateri so bili najpomembnejši slovenski premogovniki nekoč? Kateri so še danes delujoči?</w:t>
      </w:r>
    </w:p>
    <w:p w14:paraId="1BE838A5" w14:textId="77777777" w:rsidR="003B641A" w:rsidRPr="003B641A" w:rsidRDefault="00B011EB" w:rsidP="00E5114D">
      <w:pPr>
        <w:tabs>
          <w:tab w:val="num" w:pos="426"/>
        </w:tabs>
        <w:spacing w:line="276" w:lineRule="auto"/>
        <w:ind w:left="426" w:hanging="426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>
          <v:rect id="_x0000_i1027" style="width:453.6pt;height:1.5pt" o:hrstd="t" o:hr="t" fillcolor="#a0a0a0" stroked="f"/>
        </w:pict>
      </w:r>
    </w:p>
    <w:p w14:paraId="36D1D441" w14:textId="77777777" w:rsidR="003B641A" w:rsidRPr="003B641A" w:rsidRDefault="00B011EB" w:rsidP="00E5114D">
      <w:pPr>
        <w:tabs>
          <w:tab w:val="num" w:pos="426"/>
        </w:tabs>
        <w:spacing w:line="276" w:lineRule="auto"/>
        <w:ind w:left="426" w:hanging="426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pict>
          <v:rect id="_x0000_i1028" style="width:453.6pt;height:1.5pt" o:hrstd="t" o:hr="t" fillcolor="#a0a0a0" stroked="f"/>
        </w:pict>
      </w:r>
    </w:p>
    <w:p w14:paraId="2AC891F0" w14:textId="77777777" w:rsidR="003B641A" w:rsidRPr="003B641A" w:rsidRDefault="003B641A" w:rsidP="00E5114D">
      <w:pPr>
        <w:tabs>
          <w:tab w:val="num" w:pos="426"/>
        </w:tabs>
        <w:spacing w:line="276" w:lineRule="auto"/>
        <w:ind w:left="426" w:hanging="426"/>
        <w:rPr>
          <w:rFonts w:asciiTheme="minorHAnsi" w:hAnsiTheme="minorHAnsi" w:cstheme="minorHAnsi"/>
          <w:sz w:val="28"/>
          <w:szCs w:val="28"/>
        </w:rPr>
      </w:pPr>
    </w:p>
    <w:p w14:paraId="6B93733C" w14:textId="77777777" w:rsidR="003B641A" w:rsidRPr="003B641A" w:rsidRDefault="00E5114D" w:rsidP="00E5114D">
      <w:pPr>
        <w:numPr>
          <w:ilvl w:val="0"/>
          <w:numId w:val="1"/>
        </w:numPr>
        <w:tabs>
          <w:tab w:val="clear" w:pos="765"/>
          <w:tab w:val="num" w:pos="426"/>
        </w:tabs>
        <w:spacing w:after="120" w:line="276" w:lineRule="auto"/>
        <w:ind w:left="426" w:hanging="426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Zapiši eno</w:t>
      </w:r>
      <w:r w:rsidR="003B641A" w:rsidRPr="003B641A">
        <w:rPr>
          <w:rFonts w:asciiTheme="minorHAnsi" w:hAnsiTheme="minorHAnsi" w:cstheme="minorHAnsi"/>
          <w:sz w:val="28"/>
          <w:szCs w:val="28"/>
        </w:rPr>
        <w:t xml:space="preserve"> pozitivn</w:t>
      </w:r>
      <w:r>
        <w:rPr>
          <w:rFonts w:asciiTheme="minorHAnsi" w:hAnsiTheme="minorHAnsi" w:cstheme="minorHAnsi"/>
          <w:sz w:val="28"/>
          <w:szCs w:val="28"/>
        </w:rPr>
        <w:t>o</w:t>
      </w:r>
      <w:r w:rsidR="003B641A" w:rsidRPr="003B641A">
        <w:rPr>
          <w:rFonts w:asciiTheme="minorHAnsi" w:hAnsiTheme="minorHAnsi" w:cstheme="minorHAnsi"/>
          <w:sz w:val="28"/>
          <w:szCs w:val="28"/>
        </w:rPr>
        <w:t xml:space="preserve"> in</w:t>
      </w:r>
      <w:r>
        <w:rPr>
          <w:rFonts w:asciiTheme="minorHAnsi" w:hAnsiTheme="minorHAnsi" w:cstheme="minorHAnsi"/>
          <w:sz w:val="28"/>
          <w:szCs w:val="28"/>
        </w:rPr>
        <w:t xml:space="preserve"> eno</w:t>
      </w:r>
      <w:r w:rsidR="003B641A" w:rsidRPr="003B641A">
        <w:rPr>
          <w:rFonts w:asciiTheme="minorHAnsi" w:hAnsiTheme="minorHAnsi" w:cstheme="minorHAnsi"/>
          <w:sz w:val="28"/>
          <w:szCs w:val="28"/>
        </w:rPr>
        <w:t xml:space="preserve"> negativn</w:t>
      </w:r>
      <w:r>
        <w:rPr>
          <w:rFonts w:asciiTheme="minorHAnsi" w:hAnsiTheme="minorHAnsi" w:cstheme="minorHAnsi"/>
          <w:sz w:val="28"/>
          <w:szCs w:val="28"/>
        </w:rPr>
        <w:t>o</w:t>
      </w:r>
      <w:r w:rsidR="003B641A" w:rsidRPr="003B641A">
        <w:rPr>
          <w:rFonts w:asciiTheme="minorHAnsi" w:hAnsiTheme="minorHAnsi" w:cstheme="minorHAnsi"/>
          <w:sz w:val="28"/>
          <w:szCs w:val="28"/>
        </w:rPr>
        <w:t xml:space="preserve"> posledice trditve »Premog je luč.«, ki je preoblikovala Šaleško dolino.</w:t>
      </w:r>
    </w:p>
    <w:p w14:paraId="12B8B6D7" w14:textId="77777777" w:rsidR="003B641A" w:rsidRDefault="00E5114D" w:rsidP="00E5114D">
      <w:pPr>
        <w:tabs>
          <w:tab w:val="num" w:pos="426"/>
        </w:tabs>
        <w:spacing w:line="276" w:lineRule="auto"/>
        <w:ind w:left="426" w:hanging="426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a) Pozitivna posledica: ________________________________________________</w:t>
      </w:r>
    </w:p>
    <w:p w14:paraId="534B1B1D" w14:textId="55935CE5" w:rsidR="00E5114D" w:rsidRDefault="00E5114D" w:rsidP="00E5114D">
      <w:pPr>
        <w:tabs>
          <w:tab w:val="num" w:pos="426"/>
        </w:tabs>
        <w:spacing w:line="276" w:lineRule="auto"/>
        <w:ind w:left="426" w:hanging="426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b) Negati</w:t>
      </w:r>
      <w:r w:rsidR="00EB0FD9">
        <w:rPr>
          <w:rFonts w:asciiTheme="minorHAnsi" w:hAnsiTheme="minorHAnsi" w:cstheme="minorHAnsi"/>
          <w:sz w:val="28"/>
          <w:szCs w:val="28"/>
        </w:rPr>
        <w:t>v</w:t>
      </w:r>
      <w:r>
        <w:rPr>
          <w:rFonts w:asciiTheme="minorHAnsi" w:hAnsiTheme="minorHAnsi" w:cstheme="minorHAnsi"/>
          <w:sz w:val="28"/>
          <w:szCs w:val="28"/>
        </w:rPr>
        <w:t>na posledica: ________________________________________________</w:t>
      </w:r>
    </w:p>
    <w:p w14:paraId="035C0C8B" w14:textId="6896BD1C" w:rsidR="003B641A" w:rsidRDefault="003B641A" w:rsidP="000779AF">
      <w:pPr>
        <w:tabs>
          <w:tab w:val="num" w:pos="426"/>
        </w:tabs>
        <w:spacing w:after="200" w:line="276" w:lineRule="auto"/>
        <w:ind w:left="426" w:hanging="426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  <w:r w:rsidR="00B011EB">
        <w:rPr>
          <w:rFonts w:asciiTheme="minorHAnsi" w:hAnsiTheme="minorHAnsi" w:cstheme="minorHAnsi"/>
          <w:b/>
          <w:sz w:val="28"/>
          <w:szCs w:val="28"/>
        </w:rPr>
        <w:lastRenderedPageBreak/>
        <w:t>ŠALEŠKA</w:t>
      </w:r>
      <w:r w:rsidRPr="003B641A">
        <w:rPr>
          <w:rFonts w:asciiTheme="minorHAnsi" w:hAnsiTheme="minorHAnsi" w:cstheme="minorHAnsi"/>
          <w:b/>
          <w:sz w:val="28"/>
          <w:szCs w:val="28"/>
        </w:rPr>
        <w:t xml:space="preserve"> JEZERA</w:t>
      </w:r>
    </w:p>
    <w:p w14:paraId="7D59DE46" w14:textId="473C478F" w:rsidR="003B641A" w:rsidRPr="003B641A" w:rsidRDefault="00E5114D" w:rsidP="003B641A">
      <w:pPr>
        <w:pStyle w:val="ListParagraph"/>
        <w:spacing w:after="200" w:line="276" w:lineRule="auto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6</w:t>
      </w:r>
      <w:r w:rsidR="003B641A">
        <w:rPr>
          <w:rFonts w:asciiTheme="minorHAnsi" w:hAnsiTheme="minorHAnsi" w:cstheme="minorHAnsi"/>
          <w:sz w:val="28"/>
          <w:szCs w:val="28"/>
        </w:rPr>
        <w:t xml:space="preserve">. </w:t>
      </w:r>
      <w:r w:rsidR="00EB0FD9">
        <w:rPr>
          <w:rFonts w:asciiTheme="minorHAnsi" w:hAnsiTheme="minorHAnsi" w:cstheme="minorHAnsi"/>
          <w:sz w:val="28"/>
          <w:szCs w:val="28"/>
        </w:rPr>
        <w:t>V neposredni bl</w:t>
      </w:r>
      <w:r w:rsidR="003B641A" w:rsidRPr="003B641A">
        <w:rPr>
          <w:rFonts w:asciiTheme="minorHAnsi" w:hAnsiTheme="minorHAnsi" w:cstheme="minorHAnsi"/>
          <w:sz w:val="28"/>
          <w:szCs w:val="28"/>
        </w:rPr>
        <w:t>ižini Velenja se nahajajo ______ jezera. Opiši kdaj in kako so nastala.</w:t>
      </w:r>
    </w:p>
    <w:p w14:paraId="7BB122F4" w14:textId="77777777" w:rsidR="003B641A" w:rsidRDefault="003B641A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 w:rsidRPr="003B641A">
        <w:rPr>
          <w:rFonts w:asciiTheme="minorHAnsi" w:hAnsiTheme="minorHAnsi" w:cstheme="minorHAnsi"/>
          <w:sz w:val="28"/>
          <w:szCs w:val="28"/>
        </w:rPr>
        <w:t>_</w:t>
      </w:r>
      <w:r>
        <w:rPr>
          <w:rFonts w:asciiTheme="minorHAnsi" w:hAnsiTheme="minorHAnsi" w:cstheme="minorHAnsi"/>
          <w:sz w:val="28"/>
          <w:szCs w:val="28"/>
        </w:rPr>
        <w:t>_________________</w:t>
      </w:r>
      <w:r w:rsidRPr="003B641A">
        <w:rPr>
          <w:rFonts w:asciiTheme="minorHAnsi" w:hAnsiTheme="minorHAnsi" w:cstheme="minorHAnsi"/>
          <w:sz w:val="28"/>
          <w:szCs w:val="28"/>
        </w:rPr>
        <w:t>_______________________________________________</w:t>
      </w:r>
    </w:p>
    <w:p w14:paraId="5596F0B0" w14:textId="77777777" w:rsidR="003B641A" w:rsidRDefault="003B641A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_________________________________________________________________</w:t>
      </w:r>
    </w:p>
    <w:p w14:paraId="1A9C6821" w14:textId="77777777" w:rsidR="003B641A" w:rsidRDefault="003B641A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7D538BCE" w14:textId="77777777" w:rsidR="003B641A" w:rsidRDefault="00E5114D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7</w:t>
      </w:r>
      <w:r w:rsidR="003B641A">
        <w:rPr>
          <w:rFonts w:asciiTheme="minorHAnsi" w:hAnsiTheme="minorHAnsi" w:cstheme="minorHAnsi"/>
          <w:sz w:val="28"/>
          <w:szCs w:val="28"/>
        </w:rPr>
        <w:t>. Navedi eno negativno in eno pozitivno posledico njihovega nastanka.</w:t>
      </w:r>
    </w:p>
    <w:p w14:paraId="09276B87" w14:textId="77777777" w:rsidR="003B641A" w:rsidRDefault="003B641A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Negativna posledica: __________________________________________________</w:t>
      </w:r>
    </w:p>
    <w:p w14:paraId="4854E01A" w14:textId="77777777" w:rsidR="003B641A" w:rsidRDefault="003B641A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Pozitivna posledica: ___________________________________________________</w:t>
      </w:r>
    </w:p>
    <w:p w14:paraId="7B2618EA" w14:textId="77777777" w:rsidR="003B641A" w:rsidRDefault="003B641A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7F96B02E" w14:textId="77777777" w:rsidR="003B641A" w:rsidRDefault="00E5114D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3B641A">
        <w:rPr>
          <w:rFonts w:asciiTheme="minorHAnsi" w:hAnsiTheme="minorHAnsi" w:cstheme="minorHAnsi"/>
          <w:sz w:val="28"/>
          <w:szCs w:val="28"/>
        </w:rPr>
        <w:t>. Kaj proizvajajo v TE Šoštanj? __________________________________________</w:t>
      </w:r>
    </w:p>
    <w:p w14:paraId="52F1D98F" w14:textId="77777777" w:rsidR="003B641A" w:rsidRDefault="003B641A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Kaj je glavni razlog, da stoji termoelektrarna prav tu?  _______________________</w:t>
      </w:r>
    </w:p>
    <w:p w14:paraId="23341EBD" w14:textId="77777777" w:rsidR="003B641A" w:rsidRDefault="003B641A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218BFFB2" w14:textId="73BCAE80" w:rsidR="000779AF" w:rsidRDefault="00E5114D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9</w:t>
      </w:r>
      <w:r w:rsidR="000779AF">
        <w:rPr>
          <w:rFonts w:asciiTheme="minorHAnsi" w:hAnsiTheme="minorHAnsi" w:cstheme="minorHAnsi"/>
          <w:sz w:val="28"/>
          <w:szCs w:val="28"/>
        </w:rPr>
        <w:t>. Kater</w:t>
      </w:r>
      <w:r w:rsidR="00EB0FD9">
        <w:rPr>
          <w:rFonts w:asciiTheme="minorHAnsi" w:hAnsiTheme="minorHAnsi" w:cstheme="minorHAnsi"/>
          <w:sz w:val="28"/>
          <w:szCs w:val="28"/>
        </w:rPr>
        <w:t>a velika tovarna se nahaja v bl</w:t>
      </w:r>
      <w:r w:rsidR="000779AF">
        <w:rPr>
          <w:rFonts w:asciiTheme="minorHAnsi" w:hAnsiTheme="minorHAnsi" w:cstheme="minorHAnsi"/>
          <w:sz w:val="28"/>
          <w:szCs w:val="28"/>
        </w:rPr>
        <w:t>ižini Velenja? Kaj proizvajajo v njej?</w:t>
      </w:r>
    </w:p>
    <w:p w14:paraId="12DD0AA3" w14:textId="77777777" w:rsidR="000779AF" w:rsidRDefault="000779AF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___________________________________________________________________</w:t>
      </w:r>
    </w:p>
    <w:p w14:paraId="44EDC0D1" w14:textId="77777777" w:rsidR="000779AF" w:rsidRDefault="000779AF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700AF534" w14:textId="77777777" w:rsidR="003B641A" w:rsidRDefault="00E5114D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10</w:t>
      </w:r>
      <w:r w:rsidR="003B641A">
        <w:rPr>
          <w:rFonts w:asciiTheme="minorHAnsi" w:hAnsiTheme="minorHAnsi" w:cstheme="minorHAnsi"/>
          <w:sz w:val="28"/>
          <w:szCs w:val="28"/>
        </w:rPr>
        <w:t>. Kdo je mastodont? Zakaj stojita dva kipa mastodonta ob Velenjskem jezeru?</w:t>
      </w:r>
    </w:p>
    <w:p w14:paraId="6F6DBF94" w14:textId="77777777" w:rsidR="003B641A" w:rsidRDefault="003B641A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___________________________________________________________________</w:t>
      </w:r>
    </w:p>
    <w:p w14:paraId="605B7BFD" w14:textId="77777777" w:rsidR="003B641A" w:rsidRDefault="003B641A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___________________________________________________________________</w:t>
      </w:r>
    </w:p>
    <w:p w14:paraId="30B0700E" w14:textId="77777777" w:rsidR="003B641A" w:rsidRDefault="003B641A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7BC78613" w14:textId="3B32D489" w:rsidR="003B641A" w:rsidRDefault="00E5114D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11</w:t>
      </w:r>
      <w:r w:rsidR="003B641A">
        <w:rPr>
          <w:rFonts w:asciiTheme="minorHAnsi" w:hAnsiTheme="minorHAnsi" w:cstheme="minorHAnsi"/>
          <w:sz w:val="28"/>
          <w:szCs w:val="28"/>
        </w:rPr>
        <w:t xml:space="preserve">. </w:t>
      </w:r>
      <w:r w:rsidR="000779AF">
        <w:rPr>
          <w:rFonts w:asciiTheme="minorHAnsi" w:hAnsiTheme="minorHAnsi" w:cstheme="minorHAnsi"/>
          <w:sz w:val="28"/>
          <w:szCs w:val="28"/>
        </w:rPr>
        <w:t xml:space="preserve">Ko se peljemo od Velenjskega jezera proti centru mesta opazimo vzdolž ceste velike </w:t>
      </w:r>
      <w:r w:rsidR="00EB0FD9">
        <w:rPr>
          <w:rFonts w:asciiTheme="minorHAnsi" w:hAnsiTheme="minorHAnsi" w:cstheme="minorHAnsi"/>
          <w:sz w:val="28"/>
          <w:szCs w:val="28"/>
        </w:rPr>
        <w:t>zelene</w:t>
      </w:r>
      <w:r w:rsidR="000779AF">
        <w:rPr>
          <w:rFonts w:asciiTheme="minorHAnsi" w:hAnsiTheme="minorHAnsi" w:cstheme="minorHAnsi"/>
          <w:sz w:val="28"/>
          <w:szCs w:val="28"/>
        </w:rPr>
        <w:t xml:space="preserve"> cevi. Čemu služijo?</w:t>
      </w:r>
    </w:p>
    <w:p w14:paraId="306F8190" w14:textId="77777777" w:rsidR="000779AF" w:rsidRDefault="000779AF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_________________________________________________________________</w:t>
      </w:r>
    </w:p>
    <w:p w14:paraId="40CA3220" w14:textId="77777777" w:rsidR="000779AF" w:rsidRDefault="000779AF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_________________________________________________________________</w:t>
      </w:r>
    </w:p>
    <w:p w14:paraId="21A5A93A" w14:textId="77777777" w:rsidR="001D409E" w:rsidRDefault="001D409E" w:rsidP="000779AF">
      <w:pPr>
        <w:jc w:val="center"/>
        <w:rPr>
          <w:rFonts w:asciiTheme="minorHAnsi" w:hAnsiTheme="minorHAnsi" w:cstheme="minorHAnsi"/>
          <w:b/>
          <w:sz w:val="44"/>
          <w:szCs w:val="44"/>
        </w:rPr>
      </w:pPr>
    </w:p>
    <w:p w14:paraId="6B59CD5D" w14:textId="77777777" w:rsidR="001D409E" w:rsidRDefault="001D409E" w:rsidP="000779AF">
      <w:pPr>
        <w:jc w:val="center"/>
        <w:rPr>
          <w:rFonts w:asciiTheme="minorHAnsi" w:hAnsiTheme="minorHAnsi" w:cstheme="minorHAnsi"/>
          <w:b/>
          <w:sz w:val="44"/>
          <w:szCs w:val="44"/>
        </w:rPr>
      </w:pPr>
    </w:p>
    <w:p w14:paraId="6F286AEF" w14:textId="77777777" w:rsidR="001D409E" w:rsidRDefault="001D409E" w:rsidP="000779AF">
      <w:pPr>
        <w:jc w:val="center"/>
        <w:rPr>
          <w:rFonts w:asciiTheme="minorHAnsi" w:hAnsiTheme="minorHAnsi" w:cstheme="minorHAnsi"/>
          <w:b/>
          <w:sz w:val="44"/>
          <w:szCs w:val="44"/>
        </w:rPr>
      </w:pPr>
    </w:p>
    <w:p w14:paraId="27F1D409" w14:textId="77777777" w:rsidR="000779AF" w:rsidRPr="000779AF" w:rsidRDefault="000779AF" w:rsidP="000779AF">
      <w:pPr>
        <w:jc w:val="center"/>
        <w:rPr>
          <w:rFonts w:asciiTheme="minorHAnsi" w:hAnsiTheme="minorHAnsi" w:cstheme="minorHAnsi"/>
          <w:b/>
          <w:sz w:val="44"/>
          <w:szCs w:val="44"/>
        </w:rPr>
      </w:pPr>
      <w:r>
        <w:rPr>
          <w:rFonts w:asciiTheme="minorHAnsi" w:hAnsiTheme="minorHAnsi" w:cstheme="minorHAnsi"/>
          <w:b/>
          <w:sz w:val="44"/>
          <w:szCs w:val="44"/>
        </w:rPr>
        <w:lastRenderedPageBreak/>
        <w:t>CELJE</w:t>
      </w:r>
    </w:p>
    <w:p w14:paraId="03603204" w14:textId="77777777" w:rsidR="000779AF" w:rsidRPr="003B641A" w:rsidRDefault="000779AF" w:rsidP="000779AF">
      <w:pPr>
        <w:rPr>
          <w:rFonts w:asciiTheme="minorHAnsi" w:hAnsiTheme="minorHAnsi" w:cstheme="minorHAnsi"/>
          <w:b/>
          <w:sz w:val="28"/>
          <w:szCs w:val="28"/>
        </w:rPr>
      </w:pPr>
    </w:p>
    <w:p w14:paraId="1C6B87A4" w14:textId="77777777" w:rsidR="000779AF" w:rsidRDefault="00E5114D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12. </w:t>
      </w:r>
      <w:r w:rsidR="000779AF">
        <w:rPr>
          <w:rFonts w:asciiTheme="minorHAnsi" w:hAnsiTheme="minorHAnsi" w:cstheme="minorHAnsi"/>
          <w:sz w:val="28"/>
          <w:szCs w:val="28"/>
        </w:rPr>
        <w:t>Nariši skico starega mestnega jedra Celja – pogled z gradu.</w:t>
      </w:r>
      <w:r>
        <w:rPr>
          <w:rFonts w:asciiTheme="minorHAnsi" w:hAnsiTheme="minorHAnsi" w:cstheme="minorHAnsi"/>
          <w:sz w:val="28"/>
          <w:szCs w:val="28"/>
        </w:rPr>
        <w:t xml:space="preserve"> Ne pozabi na reki.</w:t>
      </w:r>
    </w:p>
    <w:p w14:paraId="643F5D4B" w14:textId="77777777" w:rsidR="000779AF" w:rsidRDefault="000779AF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6DEAE15B" w14:textId="77777777" w:rsidR="00E5114D" w:rsidRDefault="00E5114D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66D45B77" w14:textId="77777777" w:rsidR="00E5114D" w:rsidRDefault="00E5114D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7BC5C45C" w14:textId="77777777" w:rsidR="00E5114D" w:rsidRDefault="00E5114D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6D0AFF58" w14:textId="77777777" w:rsidR="00E5114D" w:rsidRDefault="00E5114D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59F2D1D2" w14:textId="77777777" w:rsidR="00E5114D" w:rsidRDefault="00E5114D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5368530F" w14:textId="77777777" w:rsidR="000779AF" w:rsidRDefault="000779AF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64474442" w14:textId="77777777" w:rsidR="00E5114D" w:rsidRDefault="00E5114D" w:rsidP="00E5114D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1D1281B4" w14:textId="77777777" w:rsidR="00E5114D" w:rsidRDefault="00E5114D" w:rsidP="00E5114D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13. Zakaj imenujemo Celje tudi »Knežje mesto«?</w:t>
      </w:r>
    </w:p>
    <w:p w14:paraId="6A06952E" w14:textId="77777777" w:rsidR="00E5114D" w:rsidRDefault="00E5114D" w:rsidP="00E5114D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_________________________________________________________________</w:t>
      </w:r>
    </w:p>
    <w:p w14:paraId="1995E7CB" w14:textId="77777777" w:rsidR="00E5114D" w:rsidRDefault="00E5114D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26EA27AC" w14:textId="77777777" w:rsidR="000779AF" w:rsidRDefault="00E5114D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14. </w:t>
      </w:r>
      <w:r w:rsidR="000779AF">
        <w:rPr>
          <w:rFonts w:asciiTheme="minorHAnsi" w:hAnsiTheme="minorHAnsi" w:cstheme="minorHAnsi"/>
          <w:sz w:val="28"/>
          <w:szCs w:val="28"/>
        </w:rPr>
        <w:t xml:space="preserve">Skiciraj grb Celjskih gofov. </w:t>
      </w:r>
      <w:r>
        <w:rPr>
          <w:rFonts w:asciiTheme="minorHAnsi" w:hAnsiTheme="minorHAnsi" w:cstheme="minorHAnsi"/>
          <w:sz w:val="28"/>
          <w:szCs w:val="28"/>
        </w:rPr>
        <w:br/>
      </w:r>
      <w:r w:rsidR="000779AF">
        <w:rPr>
          <w:rFonts w:asciiTheme="minorHAnsi" w:hAnsiTheme="minorHAnsi" w:cstheme="minorHAnsi"/>
          <w:sz w:val="28"/>
          <w:szCs w:val="28"/>
        </w:rPr>
        <w:t>Ne pozabi označiti barv.</w:t>
      </w:r>
    </w:p>
    <w:p w14:paraId="0000AB8F" w14:textId="77777777" w:rsidR="000779AF" w:rsidRDefault="000779AF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34C237A9" w14:textId="77777777" w:rsidR="00E5114D" w:rsidRDefault="00E5114D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19DE1668" w14:textId="77777777" w:rsidR="00E5114D" w:rsidRDefault="00E5114D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15. Ko zapuščamo Celje opazimo na poti do avtoceste veliko novih trgovskih centrov. Katere dejavnosti, razen trgovine, nam ti centri še ponujajo?</w:t>
      </w:r>
    </w:p>
    <w:p w14:paraId="780E4408" w14:textId="77777777" w:rsidR="00E5114D" w:rsidRDefault="00E5114D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___________________________________________________________________</w:t>
      </w:r>
    </w:p>
    <w:p w14:paraId="5654E635" w14:textId="77777777" w:rsidR="00E5114D" w:rsidRDefault="00E5114D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Napiši po eno negativno in eno pozitivno posledico nastanka takih nakupovalnih središč.</w:t>
      </w:r>
    </w:p>
    <w:p w14:paraId="12107079" w14:textId="77777777" w:rsidR="00E5114D" w:rsidRDefault="00E5114D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Negativna posledica: ________________________________________________</w:t>
      </w:r>
    </w:p>
    <w:p w14:paraId="1BB7970B" w14:textId="77777777" w:rsidR="00E5114D" w:rsidRPr="000779AF" w:rsidRDefault="00E5114D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Pozitivna posledica: __________________________________________________</w:t>
      </w:r>
    </w:p>
    <w:p w14:paraId="6D2A469A" w14:textId="77777777" w:rsidR="00DF5D26" w:rsidRDefault="00DF5D26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09E37856" w14:textId="77777777" w:rsidR="00DF5D26" w:rsidRDefault="00DF5D26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1DBDE171" w14:textId="77777777" w:rsidR="00233071" w:rsidRDefault="00233071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768C2E6A" w14:textId="77777777" w:rsidR="000779AF" w:rsidRDefault="00E5114D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16. Na zemljevidu poišči kulturn</w:t>
      </w:r>
      <w:r w:rsidR="00DF5D26">
        <w:rPr>
          <w:rFonts w:asciiTheme="minorHAnsi" w:hAnsiTheme="minorHAnsi" w:cstheme="minorHAnsi"/>
          <w:sz w:val="28"/>
          <w:szCs w:val="28"/>
        </w:rPr>
        <w:t>o</w:t>
      </w:r>
      <w:r>
        <w:rPr>
          <w:rFonts w:asciiTheme="minorHAnsi" w:hAnsiTheme="minorHAnsi" w:cstheme="minorHAnsi"/>
          <w:sz w:val="28"/>
          <w:szCs w:val="28"/>
        </w:rPr>
        <w:t xml:space="preserve"> znamenitost, ki jih prikazuje fotografij</w:t>
      </w:r>
      <w:r w:rsidR="00DF5D26">
        <w:rPr>
          <w:rFonts w:asciiTheme="minorHAnsi" w:hAnsiTheme="minorHAnsi" w:cstheme="minorHAnsi"/>
          <w:sz w:val="28"/>
          <w:szCs w:val="28"/>
        </w:rPr>
        <w:t>a. Vpiši pripadajočo številko in jo poimenuj.</w:t>
      </w:r>
    </w:p>
    <w:p w14:paraId="7ADD9B08" w14:textId="39178BDB" w:rsidR="00DF5D26" w:rsidRDefault="00B82A59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="ChaparralPro-SemiboldIt" w:hAnsi="ChaparralPro-SemiboldIt" w:cs="ChaparralPro-SemiboldIt"/>
          <w:i/>
          <w:iCs/>
          <w:noProof/>
        </w:rPr>
        <w:drawing>
          <wp:anchor distT="0" distB="0" distL="114300" distR="114300" simplePos="0" relativeHeight="251661312" behindDoc="0" locked="0" layoutInCell="1" allowOverlap="1" wp14:editId="75A083CF">
            <wp:simplePos x="0" y="0"/>
            <wp:positionH relativeFrom="column">
              <wp:posOffset>3642360</wp:posOffset>
            </wp:positionH>
            <wp:positionV relativeFrom="paragraph">
              <wp:posOffset>66675</wp:posOffset>
            </wp:positionV>
            <wp:extent cx="1876425" cy="169291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2E3">
        <w:rPr>
          <w:rFonts w:ascii="MyriadPro-SemiCn" w:hAnsi="MyriadPro-SemiCn" w:cs="MyriadPro-SemiCn"/>
          <w:b/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editId="2B16A967">
            <wp:simplePos x="0" y="0"/>
            <wp:positionH relativeFrom="column">
              <wp:posOffset>-5715</wp:posOffset>
            </wp:positionH>
            <wp:positionV relativeFrom="paragraph">
              <wp:posOffset>66675</wp:posOffset>
            </wp:positionV>
            <wp:extent cx="2526030" cy="16954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16BC8" w14:textId="77777777" w:rsidR="00DF5D26" w:rsidRDefault="00DF5D26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3FE0A475" w14:textId="77777777" w:rsidR="00DF5D26" w:rsidRDefault="00DF5D26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2811FD50" w14:textId="77777777" w:rsidR="00DF5D26" w:rsidRDefault="00DF5D26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552FB39D" w14:textId="77777777" w:rsidR="00DF5D26" w:rsidRDefault="00DF5D26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220A67CD" w14:textId="002A4B6B" w:rsidR="00DF5D26" w:rsidRDefault="00B82A59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____________________________                        ___________________________</w:t>
      </w:r>
    </w:p>
    <w:p w14:paraId="55F3F886" w14:textId="2A148230" w:rsidR="00B82A59" w:rsidRDefault="00B82A59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="MyriadPro-SemiCn" w:hAnsi="MyriadPro-SemiCn" w:cs="MyriadPro-SemiCn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editId="6B8F96E3">
            <wp:simplePos x="0" y="0"/>
            <wp:positionH relativeFrom="column">
              <wp:posOffset>-5715</wp:posOffset>
            </wp:positionH>
            <wp:positionV relativeFrom="paragraph">
              <wp:posOffset>178435</wp:posOffset>
            </wp:positionV>
            <wp:extent cx="1905000" cy="189611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haparralPro-SemiboldIt" w:hAnsi="ChaparralPro-SemiboldIt" w:cs="ChaparralPro-SemiboldIt"/>
          <w:i/>
          <w:iCs/>
          <w:noProof/>
        </w:rPr>
        <w:drawing>
          <wp:anchor distT="0" distB="0" distL="114300" distR="114300" simplePos="0" relativeHeight="251665408" behindDoc="0" locked="0" layoutInCell="1" allowOverlap="1" wp14:editId="132773BB">
            <wp:simplePos x="0" y="0"/>
            <wp:positionH relativeFrom="column">
              <wp:posOffset>2880360</wp:posOffset>
            </wp:positionH>
            <wp:positionV relativeFrom="paragraph">
              <wp:posOffset>178435</wp:posOffset>
            </wp:positionV>
            <wp:extent cx="2895600" cy="19304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F3653" w14:textId="2ED4F449" w:rsidR="00B82A59" w:rsidRDefault="00B82A59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043CEE2E" w14:textId="77777777" w:rsidR="00DF5D26" w:rsidRDefault="00DF5D26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308A11DC" w14:textId="77777777" w:rsidR="00DF5D26" w:rsidRDefault="00DF5D26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75900DA9" w14:textId="77777777" w:rsidR="00B82A59" w:rsidRDefault="00B82A59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3268F2F9" w14:textId="77777777" w:rsidR="00B82A59" w:rsidRDefault="00B82A59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</w:p>
    <w:p w14:paraId="7F3E078E" w14:textId="7E9C6704" w:rsidR="00B82A59" w:rsidRDefault="00B82A59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______________________                       __________________________________</w:t>
      </w:r>
    </w:p>
    <w:p w14:paraId="0A1E3637" w14:textId="77777777" w:rsidR="008F7C3D" w:rsidRPr="008F7C3D" w:rsidRDefault="008F7C3D">
      <w:pPr>
        <w:spacing w:after="200" w:line="276" w:lineRule="auto"/>
        <w:rPr>
          <w:rFonts w:asciiTheme="minorHAnsi" w:hAnsiTheme="minorHAnsi" w:cstheme="minorHAnsi"/>
          <w:sz w:val="8"/>
          <w:szCs w:val="8"/>
        </w:rPr>
      </w:pPr>
    </w:p>
    <w:p w14:paraId="3BDBF2C6" w14:textId="01B5CB1A" w:rsidR="00B82A59" w:rsidRDefault="008F7C3D" w:rsidP="008F7C3D">
      <w:pPr>
        <w:spacing w:after="200" w:line="276" w:lineRule="auto"/>
        <w:jc w:val="center"/>
      </w:pPr>
      <w:r>
        <w:rPr>
          <w:noProof/>
        </w:rPr>
        <w:drawing>
          <wp:inline distT="0" distB="0" distL="0" distR="0" wp14:editId="4F0F0100">
            <wp:extent cx="4354000" cy="4029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444" cy="4034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50D78" w14:textId="71228FE4" w:rsidR="00B82A59" w:rsidRDefault="00B82A59" w:rsidP="00B82A59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17. Na zemljevidu označi pot, po kateri je potekala današnja ekskurzija.</w:t>
      </w:r>
    </w:p>
    <w:p w14:paraId="63FA57B0" w14:textId="61EAF273" w:rsidR="008F30C6" w:rsidRDefault="008F30C6" w:rsidP="00B82A59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editId="5199D354">
            <wp:extent cx="6120765" cy="40220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mlj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DC40A" w14:textId="64711978" w:rsidR="003B641A" w:rsidRDefault="003B641A" w:rsidP="00DF5D26">
      <w:pPr>
        <w:spacing w:after="200" w:line="276" w:lineRule="auto"/>
        <w:rPr>
          <w:rFonts w:asciiTheme="minorHAnsi" w:hAnsiTheme="minorHAnsi" w:cstheme="minorHAnsi"/>
          <w:sz w:val="28"/>
          <w:szCs w:val="28"/>
        </w:rPr>
      </w:pPr>
      <w:bookmarkStart w:id="0" w:name="_GoBack"/>
      <w:bookmarkEnd w:id="0"/>
    </w:p>
    <w:sectPr w:rsidR="003B641A" w:rsidSect="00233071">
      <w:pgSz w:w="11906" w:h="16838"/>
      <w:pgMar w:top="709" w:right="1133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haparralPro-Semibold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yriadPro-SemiCn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C420AF"/>
    <w:multiLevelType w:val="hybridMultilevel"/>
    <w:tmpl w:val="F574284A"/>
    <w:lvl w:ilvl="0" w:tplc="9BEADEBE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DC80D1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41A"/>
    <w:rsid w:val="000779AF"/>
    <w:rsid w:val="001D409E"/>
    <w:rsid w:val="00233071"/>
    <w:rsid w:val="003018BB"/>
    <w:rsid w:val="003B641A"/>
    <w:rsid w:val="007B3C2F"/>
    <w:rsid w:val="008F30C6"/>
    <w:rsid w:val="008F7C3D"/>
    <w:rsid w:val="00B011EB"/>
    <w:rsid w:val="00B82A59"/>
    <w:rsid w:val="00DF5D26"/>
    <w:rsid w:val="00E5114D"/>
    <w:rsid w:val="00EB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86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4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64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B64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0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0C6"/>
    <w:rPr>
      <w:rFonts w:ascii="Tahoma" w:eastAsia="Times New Roman" w:hAnsi="Tahoma" w:cs="Tahoma"/>
      <w:sz w:val="16"/>
      <w:szCs w:val="16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4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64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B64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30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0C6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62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6068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67019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054">
          <w:marLeft w:val="35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3749">
          <w:marLeft w:val="35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479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32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632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65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1C6EE-6F43-4A85-B883-292FE5805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514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Patricija Pregrad</dc:creator>
  <cp:lastModifiedBy>Patricija Pregrad</cp:lastModifiedBy>
  <cp:revision>3</cp:revision>
  <dcterms:created xsi:type="dcterms:W3CDTF">2010-09-08T20:23:00Z</dcterms:created>
  <dcterms:modified xsi:type="dcterms:W3CDTF">2010-09-08T20:24:00Z</dcterms:modified>
</cp:coreProperties>
</file>